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F5485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17A91" w:rsidP="00B17A91">
            <w:pPr>
              <w:bidi w:val="0"/>
              <w:jc w:val="right"/>
            </w:pPr>
            <w:r>
              <w:rPr>
                <w:rFonts w:hint="cs"/>
                <w:rtl/>
              </w:rPr>
              <w:t>הבריאות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17A91" w:rsidP="00B17A91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לשכת הבריאות תל אביב- מרפאת לוינסקי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B17A91" w:rsidP="00DE68A0">
            <w:r>
              <w:rPr>
                <w:rFonts w:hint="cs"/>
                <w:rtl/>
              </w:rPr>
              <w:t>19/03/2019</w:t>
            </w:r>
          </w:p>
        </w:tc>
      </w:tr>
    </w:tbl>
    <w:p w:rsidR="00332AFB" w:rsidRDefault="00F5485B" w:rsidP="00222867">
      <w:pPr>
        <w:rPr>
          <w:rtl/>
        </w:rPr>
      </w:pPr>
    </w:p>
    <w:p w:rsidR="00222867" w:rsidRDefault="00F5485B" w:rsidP="00222867">
      <w:pPr>
        <w:rPr>
          <w:rtl/>
        </w:rPr>
      </w:pPr>
    </w:p>
    <w:p w:rsidR="00222867" w:rsidRDefault="00F5485B" w:rsidP="00222867">
      <w:pPr>
        <w:rPr>
          <w:rtl/>
        </w:rPr>
      </w:pPr>
    </w:p>
    <w:p w:rsidR="00222867" w:rsidRDefault="00F5485B" w:rsidP="00222867">
      <w:pPr>
        <w:rPr>
          <w:rtl/>
        </w:rPr>
      </w:pPr>
    </w:p>
    <w:p w:rsidR="00222867" w:rsidRDefault="00F5485B" w:rsidP="00222867">
      <w:pPr>
        <w:rPr>
          <w:rtl/>
        </w:rPr>
      </w:pPr>
    </w:p>
    <w:p w:rsidR="00222867" w:rsidRDefault="00F5485B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F5485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8425D5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8425D5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F5485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17A91" w:rsidP="00B17A9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רכישת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מטושי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דיגום לבדיקת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lang w:eastAsia="he-IL"/>
              </w:rPr>
              <w:t>PCR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לזיבה בלע וברקטום.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17A91" w:rsidP="00B17A9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בדיקה זו מתווספת לסל הבדיקות הקיימות במרפאת לוינסקי על מנת להתאים את השירות הניתן במרפאת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17A9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לוינסקי לשירות הניתן כיום במרפאות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למחלותמין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בעולם כולו.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F5485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B17A91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17A91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F5485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F5485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B17A91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F5485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5485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B17A91" w:rsidP="00B17A9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גמידור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דיאגנוסטיקה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B17A9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bookmarkStart w:id="0" w:name="_GoBack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511053126</w:t>
            </w:r>
            <w:bookmarkEnd w:id="0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B17A91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B17A9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41,614 ₪ </w:t>
            </w:r>
            <w:r w:rsidR="006D0D5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F5485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F5485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F5485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F5485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C2079" w:rsidP="00BC207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קיבלנו מכתב מהחברה מייצרת את המוצר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בח"ול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כי חברת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גמידור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דיאגנוסטיקה הינה הספק היחידי בישראל המורשה לשווק את המוצר בישראל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5485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F5485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48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F5485B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85B" w:rsidRDefault="00F5485B">
      <w:r>
        <w:separator/>
      </w:r>
    </w:p>
  </w:endnote>
  <w:endnote w:type="continuationSeparator" w:id="0">
    <w:p w:rsidR="00F5485B" w:rsidRDefault="00F5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791E60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791E6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F5485B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F5485B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85B" w:rsidRDefault="00F5485B">
      <w:r>
        <w:separator/>
      </w:r>
    </w:p>
  </w:footnote>
  <w:footnote w:type="continuationSeparator" w:id="0">
    <w:p w:rsidR="00F5485B" w:rsidRDefault="00F54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5485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5485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5485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5485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5485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5485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F5485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336CDD"/>
    <w:rsid w:val="006D0D53"/>
    <w:rsid w:val="007548B0"/>
    <w:rsid w:val="00791E60"/>
    <w:rsid w:val="008425D5"/>
    <w:rsid w:val="009B6B29"/>
    <w:rsid w:val="009F7FB7"/>
    <w:rsid w:val="00AF073F"/>
    <w:rsid w:val="00B17A91"/>
    <w:rsid w:val="00BC2079"/>
    <w:rsid w:val="00CE4E3D"/>
    <w:rsid w:val="00F5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FDD8CC-2B96-4D4D-B03D-F731CE67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0E2A19E4-7466-4074-8406-4766EB93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295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ורד טרוגמן</cp:lastModifiedBy>
  <cp:revision>2</cp:revision>
  <cp:lastPrinted>2019-04-07T10:59:00Z</cp:lastPrinted>
  <dcterms:created xsi:type="dcterms:W3CDTF">2019-04-07T11:10:00Z</dcterms:created>
  <dcterms:modified xsi:type="dcterms:W3CDTF">2019-04-07T11:10:00Z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